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8F9CF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7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13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14:paraId="7B24352A" w14:textId="77777777" w:rsidR="00BD1F4D" w:rsidRDefault="00BD1F4D">
      <w:pPr>
        <w:wordWrap w:val="0"/>
        <w:overflowPunct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105"/>
        </w:rPr>
        <w:t>工事修繕報告</w:t>
      </w:r>
      <w:r>
        <w:rPr>
          <w:rFonts w:ascii="ＭＳ 明朝" w:hint="eastAsia"/>
        </w:rPr>
        <w:t>書</w:t>
      </w:r>
    </w:p>
    <w:p w14:paraId="37188A96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</w:p>
    <w:p w14:paraId="43897FEC" w14:textId="77777777" w:rsidR="00BD1F4D" w:rsidRDefault="00BD1F4D">
      <w:pPr>
        <w:wordWrap w:val="0"/>
        <w:overflowPunct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14:paraId="0CFD5C00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</w:p>
    <w:p w14:paraId="6EBF289D" w14:textId="77777777" w:rsidR="00BD1F4D" w:rsidRDefault="00BD1F4D">
      <w:pPr>
        <w:wordWrap w:val="0"/>
        <w:overflowPunct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釜石市長　　　　様</w:t>
      </w:r>
    </w:p>
    <w:p w14:paraId="36860D37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</w:p>
    <w:p w14:paraId="4FB5CC53" w14:textId="77777777" w:rsidR="00BD1F4D" w:rsidRDefault="00BD1F4D">
      <w:pPr>
        <w:wordWrap w:val="0"/>
        <w:overflowPunct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釜石市指定給水　　　　　　　　　</w:t>
      </w:r>
    </w:p>
    <w:p w14:paraId="0C6C61B9" w14:textId="6DA67EC0" w:rsidR="00BD1F4D" w:rsidRDefault="00BD1F4D">
      <w:pPr>
        <w:wordWrap w:val="0"/>
        <w:overflowPunct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装置工事事業者　　　　　　　　</w:t>
      </w:r>
      <w:r w:rsidR="00A64608">
        <w:rPr>
          <w:rFonts w:ascii="ＭＳ 明朝" w:hint="eastAsia"/>
        </w:rPr>
        <w:t>㊞</w:t>
      </w:r>
    </w:p>
    <w:p w14:paraId="34EDBA51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</w:p>
    <w:p w14:paraId="1F11938A" w14:textId="77777777" w:rsidR="00BD1F4D" w:rsidRDefault="00BD1F4D">
      <w:pPr>
        <w:wordWrap w:val="0"/>
        <w:overflowPunct w:val="0"/>
        <w:autoSpaceDE w:val="0"/>
        <w:autoSpaceDN w:val="0"/>
        <w:ind w:left="210"/>
        <w:rPr>
          <w:rFonts w:ascii="ＭＳ 明朝"/>
        </w:rPr>
      </w:pPr>
      <w:r>
        <w:rPr>
          <w:rFonts w:ascii="ＭＳ 明朝" w:hint="eastAsia"/>
        </w:rPr>
        <w:t xml:space="preserve">　下記のとおり修繕工事を施行したので報告します。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3"/>
        <w:gridCol w:w="1365"/>
        <w:gridCol w:w="945"/>
        <w:gridCol w:w="1890"/>
        <w:gridCol w:w="1890"/>
        <w:gridCol w:w="1230"/>
      </w:tblGrid>
      <w:tr w:rsidR="00BD1F4D" w14:paraId="0A9CE1BD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7887FC6F" w14:textId="77777777" w:rsidR="00BD1F4D" w:rsidRDefault="00BD1F4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工事申込者</w:t>
            </w:r>
          </w:p>
          <w:p w14:paraId="0055CE02" w14:textId="613119B3" w:rsidR="005E3EB7" w:rsidRDefault="005E3EB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（使用者番号）</w:t>
            </w:r>
          </w:p>
        </w:tc>
        <w:tc>
          <w:tcPr>
            <w:tcW w:w="1365" w:type="dxa"/>
            <w:vAlign w:val="center"/>
          </w:tcPr>
          <w:p w14:paraId="76CCD107" w14:textId="77777777" w:rsidR="00BD1F4D" w:rsidRDefault="00BD1F4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施行年月日</w:t>
            </w:r>
          </w:p>
        </w:tc>
        <w:tc>
          <w:tcPr>
            <w:tcW w:w="945" w:type="dxa"/>
            <w:vAlign w:val="center"/>
          </w:tcPr>
          <w:p w14:paraId="2A7C037D" w14:textId="77777777" w:rsidR="00BD1F4D" w:rsidRDefault="00BD1F4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種別</w:t>
            </w:r>
          </w:p>
        </w:tc>
        <w:tc>
          <w:tcPr>
            <w:tcW w:w="1890" w:type="dxa"/>
            <w:vAlign w:val="center"/>
          </w:tcPr>
          <w:p w14:paraId="729EA3B4" w14:textId="77777777" w:rsidR="00BD1F4D" w:rsidRDefault="00BD1F4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修繕箇所</w:t>
            </w:r>
          </w:p>
        </w:tc>
        <w:tc>
          <w:tcPr>
            <w:tcW w:w="1890" w:type="dxa"/>
            <w:vAlign w:val="center"/>
          </w:tcPr>
          <w:p w14:paraId="4AFB33AA" w14:textId="77777777" w:rsidR="00BD1F4D" w:rsidRDefault="00BD1F4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修繕状況</w:t>
            </w:r>
          </w:p>
        </w:tc>
        <w:tc>
          <w:tcPr>
            <w:tcW w:w="1230" w:type="dxa"/>
            <w:vAlign w:val="center"/>
          </w:tcPr>
          <w:p w14:paraId="21F9E397" w14:textId="77777777" w:rsidR="00BD1F4D" w:rsidRDefault="00BD1F4D">
            <w:pPr>
              <w:jc w:val="distribute"/>
            </w:pPr>
            <w:r>
              <w:rPr>
                <w:rFonts w:ascii="ＭＳ 明朝" w:hint="eastAsia"/>
              </w:rPr>
              <w:t>備考</w:t>
            </w:r>
          </w:p>
        </w:tc>
      </w:tr>
      <w:tr w:rsidR="00BD1F4D" w14:paraId="6AE7E22A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3F8CC6E2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16B6A0E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74848E2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2B210D6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2E0CC3E0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3AC32179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3A408B5D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5CDC62D6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0DC89612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6331DA59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0A926FD0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2ED82C1F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36216586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427E9A00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592F45C7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0594B8B7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357EFAA8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6362BF05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5E47014D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6509C2AF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4D3F0691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0DE6D775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6BE454BB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319370BD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0058BE3B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6786A06B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32C5118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351C7618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05EBD94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43FBEC4F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32A57947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112A65D3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2290F8A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2E9F6CC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60BFA13B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1FEB36D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1DA45BFB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45697FA7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7B5310D7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3CBA0CE1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488CE87B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02E80441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32993983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3B4031B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28BF9B70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59BAD162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6EFF7131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58A667C6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48919EDB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19F7E59E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56309420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20AF632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037C56C5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5419777E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7009F1E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BD1F4D" w14:paraId="0830880F" w14:textId="77777777" w:rsidTr="005E3EB7">
        <w:trPr>
          <w:trHeight w:val="640"/>
        </w:trPr>
        <w:tc>
          <w:tcPr>
            <w:tcW w:w="1753" w:type="dxa"/>
            <w:vAlign w:val="center"/>
          </w:tcPr>
          <w:p w14:paraId="1588081C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14:paraId="1EABD7C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41813985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15886974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14:paraId="2D423B38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230" w:type="dxa"/>
            <w:vAlign w:val="center"/>
          </w:tcPr>
          <w:p w14:paraId="60E69009" w14:textId="77777777" w:rsidR="00BD1F4D" w:rsidRDefault="00BD1F4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14:paraId="48E0524F" w14:textId="77777777" w:rsidR="00BD1F4D" w:rsidRDefault="00BD1F4D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BD1F4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2C1E" w14:textId="77777777" w:rsidR="00BD2A55" w:rsidRDefault="00BD2A55">
      <w:r>
        <w:separator/>
      </w:r>
    </w:p>
  </w:endnote>
  <w:endnote w:type="continuationSeparator" w:id="0">
    <w:p w14:paraId="5E411929" w14:textId="77777777" w:rsidR="00BD2A55" w:rsidRDefault="00BD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62B5" w14:textId="77777777" w:rsidR="00BD2A55" w:rsidRDefault="00BD2A55">
      <w:r>
        <w:separator/>
      </w:r>
    </w:p>
  </w:footnote>
  <w:footnote w:type="continuationSeparator" w:id="0">
    <w:p w14:paraId="1142B53C" w14:textId="77777777" w:rsidR="00BD2A55" w:rsidRDefault="00BD2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4D"/>
    <w:rsid w:val="005E3EB7"/>
    <w:rsid w:val="009E5643"/>
    <w:rsid w:val="00A64608"/>
    <w:rsid w:val="00BD1F4D"/>
    <w:rsid w:val="00BD2A55"/>
    <w:rsid w:val="00C62CAF"/>
    <w:rsid w:val="00D9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0D62F5"/>
  <w14:defaultImageDpi w14:val="0"/>
  <w15:docId w15:val="{913E1027-B8E8-452F-8803-C1D621AD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uiPriority w:val="99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uiPriority w:val="99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uiPriority w:val="99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Pr>
      <w:szCs w:val="20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RB－EF2.dot</Template>
  <TotalTime>3</TotalTime>
  <Pages>1</Pages>
  <Words>94</Words>
  <Characters>166</Characters>
  <Application>Microsoft Office Word</Application>
  <DocSecurity>4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荒屋敷　智之</cp:lastModifiedBy>
  <cp:revision>2</cp:revision>
  <cp:lastPrinted>2026-06-08T06:00:00Z</cp:lastPrinted>
  <dcterms:created xsi:type="dcterms:W3CDTF">2026-06-08T06:03:00Z</dcterms:created>
  <dcterms:modified xsi:type="dcterms:W3CDTF">2026-06-08T06:03:00Z</dcterms:modified>
</cp:coreProperties>
</file>